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6AE" w:rsidRPr="00A4536B" w:rsidRDefault="00C126AE" w:rsidP="00A4536B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27</w:t>
      </w:r>
      <w:r w:rsidRPr="002918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сентября в МАОУ СОШ №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2918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2 им.Трубилина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И.Т. в рамках месячника «Безопасное питание» был проведён День открытых дверей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/>
      </w:r>
      <w:r w:rsidRPr="00A4536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«Здоровое питание-активное долголетие!»</w:t>
      </w:r>
    </w:p>
    <w:p w:rsidR="00C126AE" w:rsidRDefault="00C126AE" w:rsidP="00D769F2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F6A9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04.5pt;height:171.75pt;visibility:visible">
            <v:imagedata r:id="rId4" o:title=""/>
          </v:shape>
        </w:pict>
      </w:r>
    </w:p>
    <w:p w:rsidR="00C126AE" w:rsidRDefault="00C126AE" w:rsidP="00A4536B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D769F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A4536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Мамы приглашены в столовую на вкусный завтрак</w:t>
      </w:r>
    </w:p>
    <w:p w:rsidR="00C126AE" w:rsidRDefault="00C126AE" w:rsidP="00E70E5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26AE" w:rsidRDefault="00C126AE" w:rsidP="009C2A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7F6A9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6" type="#_x0000_t75" style="width:201.75pt;height:151.5pt;visibility:visible">
            <v:imagedata r:id="rId5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F6A9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27" type="#_x0000_t75" style="width:203.25pt;height:153pt;visibility:visible">
            <v:imagedata r:id="rId6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C126AE" w:rsidRPr="00E70E5F" w:rsidRDefault="00C126AE" w:rsidP="00E70E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26AE" w:rsidRDefault="00C126AE" w:rsidP="00E70E5F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A4536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Организована дигустация блюд для родителей, открытые классные часы, викторины, выставки рисунков и учебной литературы</w:t>
      </w:r>
      <w:r w:rsidRPr="00A4536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/>
        <w:t xml:space="preserve"> о правильном питании  </w:t>
      </w:r>
    </w:p>
    <w:p w:rsidR="00C126AE" w:rsidRPr="00A4536B" w:rsidRDefault="00C126AE" w:rsidP="00E70E5F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C126AE" w:rsidRDefault="00C126AE" w:rsidP="00E70E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6A9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8" type="#_x0000_t75" style="width:217.5pt;height:163.5pt;visibility:visible">
            <v:imagedata r:id="rId7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F6A9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29" type="#_x0000_t75" style="width:3in;height:162pt;visibility:visible">
            <v:imagedata r:id="rId8" o:title=""/>
          </v:shape>
        </w:pict>
      </w:r>
    </w:p>
    <w:p w:rsidR="00C126AE" w:rsidRDefault="00C126AE" w:rsidP="002610B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26AE" w:rsidRDefault="00C126AE" w:rsidP="00E70E5F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C126AE" w:rsidRPr="00E70E5F" w:rsidRDefault="00C126AE" w:rsidP="00E70E5F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bookmarkStart w:id="0" w:name="_GoBack"/>
      <w:bookmarkEnd w:id="0"/>
      <w:r w:rsidRPr="00E70E5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Классный час «Здоровое питаниев школе»</w:t>
      </w:r>
    </w:p>
    <w:p w:rsidR="00C126AE" w:rsidRDefault="00C126AE">
      <w:pPr>
        <w:rPr>
          <w:noProof/>
          <w:lang w:eastAsia="ru-RU"/>
        </w:rPr>
      </w:pPr>
      <w:r w:rsidRPr="006F728E">
        <w:rPr>
          <w:noProof/>
          <w:lang w:eastAsia="ru-RU"/>
        </w:rPr>
        <w:pict>
          <v:shape id="Рисунок 22" o:spid="_x0000_i1030" type="#_x0000_t75" style="width:213.75pt;height:160.5pt;visibility:visible">
            <v:imagedata r:id="rId9" o:title=""/>
          </v:shape>
        </w:pict>
      </w:r>
      <w:r>
        <w:rPr>
          <w:noProof/>
          <w:lang w:eastAsia="ru-RU"/>
        </w:rPr>
        <w:t xml:space="preserve">  </w:t>
      </w:r>
      <w:r w:rsidRPr="006F728E">
        <w:rPr>
          <w:noProof/>
          <w:lang w:eastAsia="ru-RU"/>
        </w:rPr>
        <w:pict>
          <v:shape id="Рисунок 9" o:spid="_x0000_i1031" type="#_x0000_t75" style="width:215.25pt;height:161.25pt;visibility:visible">
            <v:imagedata r:id="rId10" o:title=""/>
          </v:shape>
        </w:pict>
      </w:r>
    </w:p>
    <w:p w:rsidR="00C126AE" w:rsidRDefault="00C126AE" w:rsidP="00E70E5F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E70E5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«Выставка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рисунков</w:t>
      </w:r>
      <w:r w:rsidRPr="00E70E5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и презентация книг о здоровом питании»</w:t>
      </w:r>
    </w:p>
    <w:p w:rsidR="00C126AE" w:rsidRPr="00681A83" w:rsidRDefault="00C126AE" w:rsidP="00681A83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F6A9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0" o:spid="_x0000_i1032" type="#_x0000_t75" style="width:215.25pt;height:162pt;visibility:visible">
            <v:imagedata r:id="rId11" o:title="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Pr="007F6A9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1" o:spid="_x0000_i1033" type="#_x0000_t75" style="width:3in;height:162pt;visibility:visible">
            <v:imagedata r:id="rId12" o:title=""/>
          </v:shape>
        </w:pict>
      </w:r>
      <w:r>
        <w:rPr>
          <w:noProof/>
          <w:lang w:eastAsia="ru-RU"/>
        </w:rPr>
        <w:t xml:space="preserve">                                                                                      </w:t>
      </w:r>
    </w:p>
    <w:p w:rsidR="00C126AE" w:rsidRPr="00681A83" w:rsidRDefault="00C126AE" w:rsidP="00681A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0E5F">
        <w:rPr>
          <w:rFonts w:ascii="Times New Roman" w:hAnsi="Times New Roman" w:cs="Times New Roman"/>
          <w:b/>
          <w:bCs/>
          <w:sz w:val="28"/>
          <w:szCs w:val="28"/>
        </w:rPr>
        <w:t xml:space="preserve">Библиотечный урок </w:t>
      </w:r>
      <w:r>
        <w:rPr>
          <w:rFonts w:ascii="Times New Roman" w:hAnsi="Times New Roman" w:cs="Times New Roman"/>
          <w:b/>
          <w:bCs/>
          <w:sz w:val="28"/>
          <w:szCs w:val="28"/>
        </w:rPr>
        <w:t>«Здоровая еда – это здорово</w:t>
      </w:r>
      <w:r w:rsidRPr="00E70E5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126AE" w:rsidRDefault="00C126AE">
      <w:r w:rsidRPr="006F728E">
        <w:rPr>
          <w:noProof/>
          <w:lang w:eastAsia="ru-RU"/>
        </w:rPr>
        <w:pict>
          <v:shape id="Рисунок 1" o:spid="_x0000_i1034" type="#_x0000_t75" style="width:222.75pt;height:166.5pt;visibility:visible">
            <v:imagedata r:id="rId13" o:title=""/>
          </v:shape>
        </w:pict>
      </w:r>
      <w:r>
        <w:t xml:space="preserve">   </w:t>
      </w:r>
      <w:r w:rsidRPr="006F728E">
        <w:rPr>
          <w:noProof/>
          <w:lang w:eastAsia="ru-RU"/>
        </w:rPr>
        <w:pict>
          <v:shape id="Рисунок 12" o:spid="_x0000_i1035" type="#_x0000_t75" style="width:224.25pt;height:168pt;visibility:visible">
            <v:imagedata r:id="rId14" o:title=""/>
          </v:shape>
        </w:pict>
      </w:r>
    </w:p>
    <w:p w:rsidR="00C126AE" w:rsidRPr="00681A83" w:rsidRDefault="00C126AE" w:rsidP="00A4536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1A83">
        <w:rPr>
          <w:rFonts w:ascii="Times New Roman" w:hAnsi="Times New Roman" w:cs="Times New Roman"/>
          <w:b/>
          <w:bCs/>
          <w:sz w:val="24"/>
          <w:szCs w:val="24"/>
        </w:rPr>
        <w:t>Цикл классных часов «Ты есть то, что ты ешь.» Викторина: «Витамины от А до Я»</w:t>
      </w:r>
    </w:p>
    <w:p w:rsidR="00C126AE" w:rsidRDefault="00C126AE">
      <w:r w:rsidRPr="006F728E">
        <w:rPr>
          <w:noProof/>
          <w:lang w:eastAsia="ru-RU"/>
        </w:rPr>
        <w:pict>
          <v:shape id="Рисунок 2" o:spid="_x0000_i1036" type="#_x0000_t75" style="width:218.25pt;height:163.5pt;visibility:visible">
            <v:imagedata r:id="rId15" o:title=""/>
          </v:shape>
        </w:pict>
      </w:r>
      <w:r>
        <w:t xml:space="preserve">   </w:t>
      </w:r>
      <w:r w:rsidRPr="006F728E">
        <w:rPr>
          <w:noProof/>
          <w:lang w:eastAsia="ru-RU"/>
        </w:rPr>
        <w:pict>
          <v:shape id="Рисунок 13" o:spid="_x0000_i1037" type="#_x0000_t75" style="width:222.75pt;height:166.5pt;visibility:visible">
            <v:imagedata r:id="rId16" o:title=""/>
          </v:shape>
        </w:pict>
      </w:r>
    </w:p>
    <w:sectPr w:rsidR="00C126AE" w:rsidSect="00681A8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25D9"/>
    <w:rsid w:val="001263DA"/>
    <w:rsid w:val="001F7F7B"/>
    <w:rsid w:val="002534C6"/>
    <w:rsid w:val="002610B5"/>
    <w:rsid w:val="002918B4"/>
    <w:rsid w:val="002B25D9"/>
    <w:rsid w:val="002E1718"/>
    <w:rsid w:val="00526AD0"/>
    <w:rsid w:val="00681A83"/>
    <w:rsid w:val="006F728E"/>
    <w:rsid w:val="007F6A9D"/>
    <w:rsid w:val="00896DC3"/>
    <w:rsid w:val="00995134"/>
    <w:rsid w:val="009C2AD2"/>
    <w:rsid w:val="009D44C0"/>
    <w:rsid w:val="00A27C84"/>
    <w:rsid w:val="00A4536B"/>
    <w:rsid w:val="00BC5E02"/>
    <w:rsid w:val="00C126AE"/>
    <w:rsid w:val="00D769F2"/>
    <w:rsid w:val="00E70E5F"/>
    <w:rsid w:val="00F01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AFD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2</Pages>
  <Words>106</Words>
  <Characters>608</Characters>
  <Application>Microsoft Office Outlook</Application>
  <DocSecurity>0</DocSecurity>
  <Lines>0</Lines>
  <Paragraphs>0</Paragraphs>
  <ScaleCrop>false</ScaleCrop>
  <Company>school_2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user-server</cp:lastModifiedBy>
  <cp:revision>13</cp:revision>
  <dcterms:created xsi:type="dcterms:W3CDTF">2019-09-27T12:36:00Z</dcterms:created>
  <dcterms:modified xsi:type="dcterms:W3CDTF">2019-10-02T05:42:00Z</dcterms:modified>
</cp:coreProperties>
</file>